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A831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C33665F" w14:textId="77777777" w:rsidR="00F90453" w:rsidRDefault="00B3455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2552"/>
      </w:tblGrid>
      <w:tr w:rsidR="007548B0" w14:paraId="5B5B64B9" w14:textId="77777777" w:rsidTr="00181410">
        <w:trPr>
          <w:trHeight w:val="35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EB2D0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370" w14:textId="77777777" w:rsidR="00222867" w:rsidRPr="00D635C4" w:rsidRDefault="0008735C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אוצר</w:t>
            </w:r>
          </w:p>
        </w:tc>
      </w:tr>
      <w:tr w:rsidR="007548B0" w14:paraId="686EB09F" w14:textId="77777777" w:rsidTr="00181410">
        <w:trPr>
          <w:trHeight w:val="361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3402E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D8EC" w14:textId="2E343C2B" w:rsidR="00222867" w:rsidRPr="00D635C4" w:rsidRDefault="00C91AE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הרשות לאכיפה במקרקעין</w:t>
            </w:r>
          </w:p>
        </w:tc>
      </w:tr>
      <w:tr w:rsidR="007548B0" w14:paraId="21D6E463" w14:textId="77777777" w:rsidTr="00181410">
        <w:trPr>
          <w:trHeight w:val="37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97AAA4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8C2" w14:textId="2ECD0340" w:rsidR="00222867" w:rsidRDefault="00C91AE7" w:rsidP="00897591">
            <w:pPr>
              <w:rPr>
                <w:rtl/>
              </w:rPr>
            </w:pPr>
            <w:r>
              <w:rPr>
                <w:rFonts w:hint="cs"/>
                <w:rtl/>
              </w:rPr>
              <w:t>16/10/25</w:t>
            </w:r>
          </w:p>
        </w:tc>
      </w:tr>
    </w:tbl>
    <w:p w14:paraId="4C0471D2" w14:textId="77777777" w:rsidR="00222867" w:rsidRDefault="00B3455D" w:rsidP="00222867">
      <w:pPr>
        <w:rPr>
          <w:rtl/>
        </w:rPr>
      </w:pPr>
    </w:p>
    <w:p w14:paraId="618F668B" w14:textId="77777777" w:rsidR="00222867" w:rsidRDefault="00B3455D" w:rsidP="00222867">
      <w:pPr>
        <w:rPr>
          <w:rtl/>
        </w:rPr>
      </w:pPr>
    </w:p>
    <w:p w14:paraId="555DD9DB" w14:textId="77777777" w:rsidR="00222867" w:rsidRDefault="00B3455D" w:rsidP="00222867">
      <w:pPr>
        <w:rPr>
          <w:rtl/>
        </w:rPr>
      </w:pPr>
    </w:p>
    <w:p w14:paraId="0C7B8DF7" w14:textId="77777777" w:rsidR="00222867" w:rsidRDefault="00B3455D" w:rsidP="00222867">
      <w:pPr>
        <w:rPr>
          <w:rtl/>
        </w:rPr>
      </w:pPr>
    </w:p>
    <w:p w14:paraId="7B01E351" w14:textId="77777777" w:rsidR="00222867" w:rsidRDefault="00B3455D" w:rsidP="00222867">
      <w:pPr>
        <w:rPr>
          <w:rtl/>
        </w:rPr>
      </w:pPr>
    </w:p>
    <w:p w14:paraId="127A892C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1ED2272" w14:textId="77777777" w:rsidR="00222867" w:rsidRDefault="00B3455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14F3181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B3455D">
        <w:rPr>
          <w:rFonts w:ascii="Wingdings" w:hAnsi="Wingdings" w:cstheme="minorBidi"/>
          <w:bCs/>
          <w:sz w:val="21"/>
          <w:szCs w:val="21"/>
          <w:highlight w:val="black"/>
          <w:u w:val="single"/>
        </w:rPr>
        <w:sym w:font="Wingdings" w:char="F072"/>
      </w:r>
      <w:r w:rsidRPr="00181410">
        <w:rPr>
          <w:rFonts w:asciiTheme="minorBidi" w:hAnsiTheme="minorBidi" w:cstheme="minorBidi"/>
          <w:bCs/>
          <w:sz w:val="21"/>
          <w:szCs w:val="21"/>
          <w:u w:val="single"/>
          <w:rtl/>
        </w:rPr>
        <w:t xml:space="preserve"> 3(29)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562ADD48" w14:textId="77777777" w:rsidR="00222867" w:rsidRPr="00AF57E9" w:rsidRDefault="00B3455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87A606C" w14:textId="77777777" w:rsidTr="00033F3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780591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01A894F4" w14:textId="77777777" w:rsidTr="00033F3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479A" w14:textId="6E976051" w:rsidR="0056240C" w:rsidRDefault="00A60BC4" w:rsidP="0056240C">
            <w:pPr>
              <w:rPr>
                <w:rFonts w:ascii="Arial" w:eastAsia="Times New Roman" w:hAnsi="Arial"/>
                <w:b/>
                <w:rtl/>
              </w:rPr>
            </w:pPr>
            <w:r w:rsidRPr="00A60BC4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רישום לליגה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08735C" w:rsidRP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תשלום דמי רישום לקבוצות הספורט של 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הרשות לאכיפה במקרקעין</w:t>
            </w:r>
            <w:r w:rsidR="0008735C" w:rsidRP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לעמותה </w:t>
            </w:r>
            <w:r w:rsidR="0008735C" w:rsidRPr="007213A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08735C" w:rsidRP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הפועל מחלקה לספורט במקומות עבודה מרחב ירושלים</w:t>
            </w:r>
            <w:r w:rsidR="007213A7" w:rsidRPr="007213A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—</w:t>
            </w:r>
            <w:r w:rsidR="007213A7" w:rsidRP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עונת המשחקים </w:t>
            </w:r>
            <w:r w:rsid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</w:t>
            </w:r>
            <w:r w:rsidR="00FA71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25</w:t>
            </w:r>
            <w:r w:rsid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/2</w:t>
            </w:r>
            <w:r w:rsidR="00FA71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</w:t>
            </w:r>
            <w:r w:rsidR="00033F3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עבור 3 קבוצות </w:t>
            </w:r>
            <w:r w:rsidR="00033F3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23,400</w:t>
            </w:r>
            <w:r w:rsidR="00033F3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שקלים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="0056240C">
              <w:rPr>
                <w:rFonts w:ascii="Arial" w:eastAsia="Times New Roman" w:hAnsi="Arial" w:hint="cs"/>
                <w:b/>
                <w:rtl/>
              </w:rPr>
              <w:t>קט רגל- 9600 ₪ +כדור רשת 6600 ₪ +ריצה 7,200 ₪ )</w:t>
            </w:r>
          </w:p>
          <w:p w14:paraId="79D1D36A" w14:textId="4D6B836F" w:rsidR="00222867" w:rsidRPr="007213A7" w:rsidRDefault="00B3455D" w:rsidP="007213A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AE2F63E" w14:textId="77777777" w:rsidTr="00033F3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0977" w14:textId="257E788A" w:rsidR="00222867" w:rsidRPr="007213A7" w:rsidRDefault="00A60BC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 w:rsidRPr="00A60BC4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מחוזיאדה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7213A7" w:rsidRP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תש</w:t>
            </w:r>
            <w:r w:rsid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לום עבור אירוח שחקני הקבוצות בבתי מלון </w:t>
            </w:r>
            <w:r w:rsidR="007213A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7213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מחוזיאדה על פי תעריף השתתפות שנקבע על ידי חשכ"ל.</w:t>
            </w:r>
            <w:r w:rsidR="00033F3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58,500</w:t>
            </w:r>
            <w:r w:rsidR="00033F3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שקלים </w:t>
            </w:r>
            <w:r w:rsidR="00033F3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033F3C" w:rsidRPr="00033F3C">
              <w:rPr>
                <w:rFonts w:asciiTheme="minorBidi" w:hAnsiTheme="minorBidi" w:cstheme="minorBidi" w:hint="cs"/>
                <w:bCs/>
                <w:sz w:val="21"/>
                <w:szCs w:val="21"/>
                <w:u w:val="single"/>
                <w:rtl/>
                <w:lang w:eastAsia="he-IL"/>
              </w:rPr>
              <w:t xml:space="preserve">באמצעות ספק משנה של העמותה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u w:val="single"/>
                <w:rtl/>
                <w:lang w:eastAsia="he-IL"/>
              </w:rPr>
              <w:t>-</w:t>
            </w:r>
            <w:r w:rsidR="00033F3C" w:rsidRPr="00033F3C">
              <w:rPr>
                <w:rFonts w:asciiTheme="minorBidi" w:hAnsiTheme="minorBidi" w:cstheme="minorBidi" w:hint="cs"/>
                <w:bCs/>
                <w:sz w:val="21"/>
                <w:szCs w:val="21"/>
                <w:u w:val="single"/>
                <w:rtl/>
                <w:lang w:eastAsia="he-IL"/>
              </w:rPr>
              <w:t>אורטל תיירות בע"מ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(1950 ₪ 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X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30 שחקים)</w:t>
            </w:r>
          </w:p>
        </w:tc>
      </w:tr>
      <w:tr w:rsidR="007548B0" w14:paraId="37E803FD" w14:textId="77777777" w:rsidTr="000E208D">
        <w:trPr>
          <w:trHeight w:val="820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8FEC" w14:textId="77777777" w:rsidR="00125B75" w:rsidRPr="00A60BC4" w:rsidRDefault="00125B75" w:rsidP="00125B75">
            <w:pPr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</w:p>
          <w:p w14:paraId="5357440C" w14:textId="249AADA2" w:rsidR="00125B75" w:rsidRPr="00125B75" w:rsidRDefault="00A60BC4" w:rsidP="00125B75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60BC4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רישום </w:t>
            </w:r>
            <w:proofErr w:type="spellStart"/>
            <w:r w:rsidRPr="00A60BC4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למחוזיאדה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רישום 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3 </w:t>
            </w:r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קבוצות </w:t>
            </w:r>
            <w:proofErr w:type="spellStart"/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למחוזיאדה</w:t>
            </w:r>
            <w:proofErr w:type="spellEnd"/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שתיערך בחודש מאי 202</w:t>
            </w:r>
            <w:r w:rsidR="00FA71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</w:t>
            </w:r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– 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כ-</w:t>
            </w:r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3,900 </w:t>
            </w:r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שקלים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(1300 ₪ 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X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 xml:space="preserve"> </w:t>
            </w:r>
            <w:r w:rsidR="0056240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 w:rsidR="0056240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קבוצות)</w:t>
            </w:r>
            <w:r w:rsidR="00125B75"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55DA6F2D" w14:textId="77777777" w:rsidR="00222867" w:rsidRPr="00125B75" w:rsidRDefault="00B3455D" w:rsidP="00125B7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9AE06A6" w14:textId="77777777" w:rsidTr="00033F3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74D" w14:textId="5D03D640" w:rsidR="00125B75" w:rsidRPr="00125B75" w:rsidRDefault="00125B75" w:rsidP="00125B7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60BC4"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  <w:t>כנס רכזים</w:t>
            </w:r>
            <w:r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A60B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שיערך בתחילת שנת  202</w:t>
            </w:r>
            <w:r w:rsidR="00FA71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</w:t>
            </w:r>
            <w:r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52B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סה"כ 4800</w:t>
            </w:r>
            <w:r w:rsidR="004054B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25B75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4054B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₪ </w:t>
            </w:r>
            <w:r w:rsidR="00B52B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1600( ₪ עבור כל רכז</w:t>
            </w:r>
            <w:r w:rsidR="00B52B2F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X</w:t>
            </w:r>
            <w:r w:rsidR="004054B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4 רכזים </w:t>
            </w:r>
            <w:r w:rsidR="00B52B2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="004054B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(200 ₪ יורדים מהתלוש של הרכז)</w:t>
            </w:r>
          </w:p>
          <w:p w14:paraId="71698F5E" w14:textId="77777777" w:rsidR="00222867" w:rsidRPr="00125B75" w:rsidRDefault="00B3455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442181A" w14:textId="77777777" w:rsidR="00222867" w:rsidRPr="00AF57E9" w:rsidRDefault="00B3455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6A3526C" w14:textId="77777777" w:rsidR="00222867" w:rsidRPr="00AF57E9" w:rsidRDefault="009B6B29" w:rsidP="0008735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08735C">
        <w:rPr>
          <w:rFonts w:ascii="Wingdings" w:hAnsi="Wingdings" w:cstheme="minorBidi"/>
          <w:b/>
          <w:sz w:val="21"/>
          <w:szCs w:val="21"/>
        </w:rPr>
        <w:t>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29DBCD3" w14:textId="77777777" w:rsidR="00222867" w:rsidRPr="00AF57E9" w:rsidRDefault="00B345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86197F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3107443" w14:textId="77777777" w:rsidR="00222867" w:rsidRPr="00AF57E9" w:rsidRDefault="00B345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455BCCE" w14:textId="77777777" w:rsidTr="00222867">
        <w:tc>
          <w:tcPr>
            <w:tcW w:w="3085" w:type="dxa"/>
            <w:hideMark/>
          </w:tcPr>
          <w:p w14:paraId="094926C1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660699E" w14:textId="77777777" w:rsidR="00222867" w:rsidRPr="00AF57E9" w:rsidRDefault="0008735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שירותים</w:t>
            </w:r>
          </w:p>
        </w:tc>
        <w:tc>
          <w:tcPr>
            <w:tcW w:w="3116" w:type="dxa"/>
          </w:tcPr>
          <w:p w14:paraId="4BC0B262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A88273A" w14:textId="77777777" w:rsidR="00222867" w:rsidRPr="00AF57E9" w:rsidRDefault="00B3455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838F16B" w14:textId="77777777" w:rsidR="00222867" w:rsidRPr="00AF57E9" w:rsidRDefault="00B3455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7548B0" w14:paraId="21EBF6DF" w14:textId="77777777" w:rsidTr="00222867">
        <w:tc>
          <w:tcPr>
            <w:tcW w:w="2698" w:type="dxa"/>
            <w:shd w:val="clear" w:color="auto" w:fill="E6E6E6"/>
            <w:hideMark/>
          </w:tcPr>
          <w:p w14:paraId="7B9273C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3C6FA3CE" w14:textId="77777777" w:rsidR="00222867" w:rsidRPr="0008735C" w:rsidRDefault="0008735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הפועל </w:t>
            </w:r>
            <w:r w:rsidRPr="0008735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087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מחלקה לספורט במקומות העבודה מרחב ירושלים</w:t>
            </w:r>
          </w:p>
        </w:tc>
      </w:tr>
      <w:tr w:rsidR="007548B0" w14:paraId="3FD5393B" w14:textId="77777777" w:rsidTr="00222867">
        <w:tc>
          <w:tcPr>
            <w:tcW w:w="2698" w:type="dxa"/>
            <w:shd w:val="clear" w:color="auto" w:fill="E6E6E6"/>
            <w:hideMark/>
          </w:tcPr>
          <w:p w14:paraId="746A851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5812A3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373D2585" w14:textId="77777777" w:rsidR="00222867" w:rsidRPr="0008735C" w:rsidRDefault="0008735C" w:rsidP="00307EC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580180537</w:t>
            </w:r>
          </w:p>
        </w:tc>
      </w:tr>
      <w:tr w:rsidR="007548B0" w14:paraId="070DA778" w14:textId="77777777" w:rsidTr="00222867">
        <w:tc>
          <w:tcPr>
            <w:tcW w:w="2698" w:type="dxa"/>
            <w:shd w:val="clear" w:color="auto" w:fill="E6E6E6"/>
            <w:hideMark/>
          </w:tcPr>
          <w:p w14:paraId="7201651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3A8F5F2C" w14:textId="77777777" w:rsidR="00222867" w:rsidRPr="0008735C" w:rsidRDefault="0008735C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="009B6B29" w:rsidRPr="0008735C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2942E9BC" w14:textId="77777777" w:rsidR="00222867" w:rsidRPr="0008735C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08735C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7629159" w14:textId="77777777" w:rsidTr="00222867">
        <w:tc>
          <w:tcPr>
            <w:tcW w:w="2698" w:type="dxa"/>
            <w:shd w:val="clear" w:color="auto" w:fill="E6E6E6"/>
            <w:hideMark/>
          </w:tcPr>
          <w:p w14:paraId="31DE55B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398B7DB6" w14:textId="46293252" w:rsidR="00222867" w:rsidRPr="0008735C" w:rsidRDefault="004054B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90,6</w:t>
            </w:r>
            <w:r w:rsidR="00A60B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0 ₪ </w:t>
            </w:r>
            <w:r w:rsidR="00A60B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(ללא </w:t>
            </w:r>
            <w:proofErr w:type="spellStart"/>
            <w:r w:rsidR="00A60B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מעמ</w:t>
            </w:r>
            <w:proofErr w:type="spellEnd"/>
            <w:r w:rsidR="00A60B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 עמותה)</w:t>
            </w:r>
          </w:p>
        </w:tc>
      </w:tr>
      <w:tr w:rsidR="007548B0" w14:paraId="356B6719" w14:textId="77777777" w:rsidTr="00222867">
        <w:tc>
          <w:tcPr>
            <w:tcW w:w="2698" w:type="dxa"/>
            <w:shd w:val="clear" w:color="auto" w:fill="E6E6E6"/>
            <w:hideMark/>
          </w:tcPr>
          <w:p w14:paraId="5B6EE23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47E849FE" w14:textId="042A6274" w:rsidR="00222867" w:rsidRPr="0008735C" w:rsidRDefault="00033F3C" w:rsidP="00181410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עונת 202</w:t>
            </w:r>
            <w:r w:rsidR="00866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-202</w:t>
            </w:r>
            <w:r w:rsidR="00F64A5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</w:tbl>
    <w:p w14:paraId="745EEB0B" w14:textId="77777777" w:rsidR="00222867" w:rsidRPr="00AF57E9" w:rsidRDefault="00B3455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86BF157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016899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BAA6BB5" w14:textId="77777777" w:rsidR="00222867" w:rsidRPr="00AF57E9" w:rsidRDefault="00B3455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3F2DB84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06DC2BD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78AF5F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390A6E7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03D1A2E" w14:textId="77777777" w:rsidR="00222867" w:rsidRPr="00AF57E9" w:rsidRDefault="00B345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5A6F51C" w14:textId="77777777" w:rsidTr="003B7FC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B14" w14:textId="77777777" w:rsidR="00222867" w:rsidRPr="00AF57E9" w:rsidRDefault="00B3455D" w:rsidP="0008735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2F0D726" w14:textId="77777777" w:rsidTr="003B7FC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31E1" w14:textId="77777777" w:rsidR="00897591" w:rsidRPr="00037CA9" w:rsidRDefault="00897591" w:rsidP="00897591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037CA9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העמותה לספורט במקומות העבודה במרחב ירושלים-  "הפועל" - פועלת במסגרת הסתדרות העובדים .</w:t>
            </w:r>
          </w:p>
          <w:p w14:paraId="6B843E35" w14:textId="77777777" w:rsidR="00897591" w:rsidRPr="00037CA9" w:rsidRDefault="00897591" w:rsidP="00897591">
            <w:pPr>
              <w:rPr>
                <w:rFonts w:ascii="David" w:hAnsi="David" w:cs="David"/>
                <w:sz w:val="24"/>
                <w:szCs w:val="24"/>
              </w:rPr>
            </w:pP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הליגה למקומות עבודה מנוהלת על ידי עמותת הפועל שהינה ספק של הסתדרות העובדים במרחב ירושלים. </w:t>
            </w:r>
          </w:p>
          <w:p w14:paraId="4B535D4E" w14:textId="77777777" w:rsidR="00897591" w:rsidRPr="00037CA9" w:rsidRDefault="00897591" w:rsidP="00897591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משרדי הממשלה ושאר מקומות העבודה הכפופים להסתדרות מתנהלים גם הם מול ההסתדרות. </w:t>
            </w:r>
          </w:p>
          <w:p w14:paraId="582F6276" w14:textId="77777777" w:rsidR="00897591" w:rsidRPr="00037CA9" w:rsidRDefault="00897591" w:rsidP="00037CA9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037CA9">
              <w:rPr>
                <w:rFonts w:ascii="David" w:hAnsi="David" w:cs="David"/>
                <w:sz w:val="24"/>
                <w:szCs w:val="24"/>
                <w:rtl/>
              </w:rPr>
              <w:t>לא קיימת ליגה אחרת</w:t>
            </w:r>
            <w:r w:rsidR="00037CA9" w:rsidRPr="00037CA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037CA9"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>למקומות עבודה במרחב ירושלים</w:t>
            </w: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  <w:r w:rsidR="00037CA9"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ליגה למקומות עבודה כשמה שייכת להסתדרות שבחרה להתקשר עם עמותת הפועל שמתחזקת את הליגה </w:t>
            </w:r>
            <w:r w:rsidRPr="00037CA9">
              <w:rPr>
                <w:rFonts w:ascii="David" w:hAnsi="David" w:cs="David"/>
                <w:sz w:val="24"/>
                <w:szCs w:val="24"/>
                <w:rtl/>
              </w:rPr>
              <w:t>ומנהל</w:t>
            </w:r>
            <w:r w:rsidR="00037CA9" w:rsidRPr="00037CA9">
              <w:rPr>
                <w:rFonts w:ascii="David" w:hAnsi="David" w:cs="David"/>
                <w:sz w:val="24"/>
                <w:szCs w:val="24"/>
                <w:rtl/>
              </w:rPr>
              <w:t>ת</w:t>
            </w: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 את כל האופרציה, החל </w:t>
            </w:r>
            <w:r w:rsidRPr="00037CA9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ברישום קבוצות הספורט ,ניהול הליגה למקומות העבודה ,הקצאת מגרשי ספורט ,אולמות ,שופטים ועוד.</w:t>
            </w:r>
          </w:p>
          <w:p w14:paraId="2CE11CA3" w14:textId="77777777" w:rsidR="00897591" w:rsidRPr="00037CA9" w:rsidRDefault="00897591" w:rsidP="00897591">
            <w:pPr>
              <w:rPr>
                <w:rFonts w:ascii="David" w:eastAsia="Times New Roman" w:hAnsi="David" w:cs="David"/>
                <w:sz w:val="24"/>
                <w:szCs w:val="24"/>
              </w:rPr>
            </w:pPr>
            <w:r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הפעילות מאורגנת על ידי העמותה לספורט במקומות העבודה ,אין אפשרות לבצע פעילות שאינה במסגרת זאת וללא הצטרפות לעמותה זו. </w:t>
            </w:r>
          </w:p>
          <w:p w14:paraId="531475E6" w14:textId="77777777" w:rsidR="00897591" w:rsidRDefault="00897591" w:rsidP="00897591">
            <w:pPr>
              <w:spacing w:line="360" w:lineRule="auto"/>
              <w:rPr>
                <w:rFonts w:ascii="David" w:hAnsi="David" w:cs="David"/>
                <w:b/>
                <w:sz w:val="21"/>
                <w:szCs w:val="21"/>
                <w:rtl/>
                <w:lang w:eastAsia="he-IL"/>
              </w:rPr>
            </w:pPr>
            <w:r w:rsidRPr="00037CA9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מאחר וההתקשרות הינה באמצעות ההסתדרות ועמותה זו הינה היחידה המנוהלת דרכה </w:t>
            </w:r>
            <w:r w:rsidR="00037CA9" w:rsidRPr="00037CA9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 xml:space="preserve"> ו</w:t>
            </w:r>
            <w:r w:rsidR="00037CA9"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לא קיימת ליגה למקומות עבודה בשום מסגרת אחרת במרחב ירושלים</w:t>
            </w:r>
            <w:r w:rsidR="00037CA9" w:rsidRPr="00037CA9">
              <w:rPr>
                <w:rFonts w:ascii="David" w:hAnsi="David" w:cs="David"/>
                <w:bCs/>
                <w:sz w:val="24"/>
                <w:szCs w:val="24"/>
                <w:u w:val="single"/>
                <w:rtl/>
                <w:lang w:eastAsia="he-IL"/>
              </w:rPr>
              <w:t xml:space="preserve"> </w:t>
            </w:r>
            <w:r w:rsidRPr="00037CA9">
              <w:rPr>
                <w:rFonts w:ascii="David" w:hAnsi="David" w:cs="David"/>
                <w:bCs/>
                <w:sz w:val="24"/>
                <w:szCs w:val="24"/>
                <w:u w:val="single"/>
                <w:rtl/>
                <w:lang w:eastAsia="he-IL"/>
              </w:rPr>
              <w:t>יש לראות בעמותה כספק יחיד.</w:t>
            </w:r>
          </w:p>
          <w:p w14:paraId="52FBECD8" w14:textId="77777777" w:rsidR="00033F3C" w:rsidRPr="00033F3C" w:rsidRDefault="00033F3C" w:rsidP="00897591">
            <w:pPr>
              <w:spacing w:line="36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033F3C">
              <w:rPr>
                <w:rFonts w:ascii="David" w:eastAsia="Times New Roman" w:hAnsi="David" w:cs="David" w:hint="cs"/>
                <w:b/>
                <w:bCs/>
                <w:sz w:val="24"/>
                <w:szCs w:val="24"/>
                <w:rtl/>
              </w:rPr>
              <w:t>כמו כן יש לראות בספק משנה של העמותה -אורטל תיירות בע"מ כספק יחיד מטעם העמותה.</w:t>
            </w:r>
          </w:p>
          <w:p w14:paraId="25B9F0B7" w14:textId="77777777" w:rsidR="00037CA9" w:rsidRPr="00037CA9" w:rsidRDefault="00037CA9" w:rsidP="00037CA9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  <w:p w14:paraId="69545294" w14:textId="77777777" w:rsidR="00037CA9" w:rsidRPr="00897591" w:rsidRDefault="00037CA9" w:rsidP="0089759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C7AAF69" w14:textId="77777777" w:rsidR="00222867" w:rsidRPr="00AF57E9" w:rsidRDefault="00B3455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19A82A7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3729AA1" w14:textId="77777777" w:rsidR="00222867" w:rsidRPr="00AF57E9" w:rsidRDefault="00B345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EA30C8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10252C9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10A09049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FBCF" w14:textId="368995EB" w:rsidR="00222867" w:rsidRPr="00AF57E9" w:rsidRDefault="0086619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תומר מי-רז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306F" w14:textId="53BE7AA2" w:rsidR="00222867" w:rsidRPr="00AF57E9" w:rsidRDefault="0086619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רכז ספורט הרשות לאכיפה במקרקעין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C19" w14:textId="0E177FAC" w:rsidR="00222867" w:rsidRPr="0008735C" w:rsidRDefault="0086619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תומר מי-רז</w:t>
            </w:r>
          </w:p>
        </w:tc>
      </w:tr>
      <w:tr w:rsidR="007548B0" w14:paraId="6697940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CBF2A5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2891A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67F10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015D61C" w14:textId="77777777" w:rsidR="00222867" w:rsidRPr="00817FBA" w:rsidRDefault="00B3455D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6141" w14:textId="77777777" w:rsidR="00800EF3" w:rsidRDefault="00800EF3">
      <w:r>
        <w:separator/>
      </w:r>
    </w:p>
  </w:endnote>
  <w:endnote w:type="continuationSeparator" w:id="0">
    <w:p w14:paraId="06E7D147" w14:textId="77777777" w:rsidR="00800EF3" w:rsidRDefault="0080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995313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7DB4D7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336911D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F69CDB0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033F3C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033F3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904D612" w14:textId="77777777" w:rsidR="00354861" w:rsidRPr="0098529F" w:rsidRDefault="00B3455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67E73C3D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B8D685E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AE994C6" w14:textId="77777777" w:rsidR="00354861" w:rsidRPr="0098529F" w:rsidRDefault="00B3455D" w:rsidP="00354861">
          <w:pPr>
            <w:rPr>
              <w:rFonts w:ascii="Arial" w:hAnsi="Arial"/>
              <w:b/>
              <w:bCs/>
              <w:color w:val="FFFFFF"/>
              <w:rtl/>
            </w:rPr>
          </w:pP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DFD335E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5A862E8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6C7BC75B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CFEE7D2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A104033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639BDE4D" w14:textId="77777777" w:rsidR="00E678BB" w:rsidRPr="00354861" w:rsidRDefault="00B3455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1C46" w14:textId="77777777" w:rsidR="00800EF3" w:rsidRDefault="00800EF3">
      <w:r>
        <w:separator/>
      </w:r>
    </w:p>
  </w:footnote>
  <w:footnote w:type="continuationSeparator" w:id="0">
    <w:p w14:paraId="3C1D2012" w14:textId="77777777" w:rsidR="00800EF3" w:rsidRDefault="0080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E5AB03D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27C6A36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A035EDA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D640B6F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82810F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DA453A7" wp14:editId="6429F705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420AB6D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45D55A1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BAAE3F1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5F78851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4355754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26946F0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217539A" w14:textId="77777777" w:rsidR="009220EC" w:rsidRPr="00D84715" w:rsidRDefault="00B345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3EF1036" w14:textId="77777777" w:rsidR="009220EC" w:rsidRDefault="00B345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54DDC95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7140870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EC36D5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7743E2E" w14:textId="77777777" w:rsidR="003D6D13" w:rsidRPr="00D84715" w:rsidRDefault="00B345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1822DFF" w14:textId="77777777" w:rsidR="003D6D13" w:rsidRPr="00D84715" w:rsidRDefault="00B345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A2B6DD2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F20F77E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3D99A7F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A45C6BE" w14:textId="77777777" w:rsidR="009220EC" w:rsidRPr="00D84715" w:rsidRDefault="00B345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1E64CB4" w14:textId="77777777" w:rsidR="009220EC" w:rsidRPr="00D84715" w:rsidRDefault="00B345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B195B8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D8FE1E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7F66BB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ACD1A6D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97B98D2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5A2863B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7046C6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FBEDB7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38E9B75" w14:textId="77777777" w:rsidR="00E678BB" w:rsidRPr="00D84715" w:rsidRDefault="00B3455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33F3C"/>
    <w:rsid w:val="00037CA9"/>
    <w:rsid w:val="00062A3B"/>
    <w:rsid w:val="0008735C"/>
    <w:rsid w:val="000C4744"/>
    <w:rsid w:val="000E208D"/>
    <w:rsid w:val="00125B75"/>
    <w:rsid w:val="00136DD5"/>
    <w:rsid w:val="00181410"/>
    <w:rsid w:val="00196B10"/>
    <w:rsid w:val="001C36DD"/>
    <w:rsid w:val="002616A1"/>
    <w:rsid w:val="002B5195"/>
    <w:rsid w:val="00307EC3"/>
    <w:rsid w:val="00336CDD"/>
    <w:rsid w:val="003B7FCC"/>
    <w:rsid w:val="004047A2"/>
    <w:rsid w:val="004054B1"/>
    <w:rsid w:val="00436881"/>
    <w:rsid w:val="004E160C"/>
    <w:rsid w:val="0056240C"/>
    <w:rsid w:val="005A51AB"/>
    <w:rsid w:val="00673E6F"/>
    <w:rsid w:val="00694513"/>
    <w:rsid w:val="006E7559"/>
    <w:rsid w:val="007213A7"/>
    <w:rsid w:val="007548B0"/>
    <w:rsid w:val="00763B17"/>
    <w:rsid w:val="007722C1"/>
    <w:rsid w:val="00774B2B"/>
    <w:rsid w:val="007A579D"/>
    <w:rsid w:val="00800EF3"/>
    <w:rsid w:val="0080145F"/>
    <w:rsid w:val="0086619B"/>
    <w:rsid w:val="0088155E"/>
    <w:rsid w:val="00897591"/>
    <w:rsid w:val="008E4586"/>
    <w:rsid w:val="00970CA5"/>
    <w:rsid w:val="009B6B29"/>
    <w:rsid w:val="009F7FB7"/>
    <w:rsid w:val="00A60BC4"/>
    <w:rsid w:val="00B24F29"/>
    <w:rsid w:val="00B34454"/>
    <w:rsid w:val="00B3455D"/>
    <w:rsid w:val="00B45EC8"/>
    <w:rsid w:val="00B52B2F"/>
    <w:rsid w:val="00B76EF7"/>
    <w:rsid w:val="00BD04AE"/>
    <w:rsid w:val="00C91AE7"/>
    <w:rsid w:val="00DE4694"/>
    <w:rsid w:val="00EA383F"/>
    <w:rsid w:val="00F47CBC"/>
    <w:rsid w:val="00F61796"/>
    <w:rsid w:val="00F64A58"/>
    <w:rsid w:val="00FA7190"/>
    <w:rsid w:val="00FC0F7D"/>
    <w:rsid w:val="00F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A6BFF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75645-E6E6-4A65-9329-F547C9636B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8</TotalTime>
  <Pages>2</Pages>
  <Words>498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רחל פשנוב</cp:lastModifiedBy>
  <cp:revision>3</cp:revision>
  <dcterms:created xsi:type="dcterms:W3CDTF">2025-10-19T08:22:00Z</dcterms:created>
  <dcterms:modified xsi:type="dcterms:W3CDTF">2025-10-20T08:47:00Z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